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29"/>
        <w:gridCol w:w="5009"/>
      </w:tblGrid>
      <w:tr w:rsidR="000511E8" w14:paraId="4A18E8D3" w14:textId="77777777">
        <w:tc>
          <w:tcPr>
            <w:tcW w:w="462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1A4DD5" w14:textId="77777777" w:rsidR="000511E8" w:rsidRDefault="00EE135D">
            <w:pPr>
              <w:pStyle w:val="Standard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Making Waves Charitable Trust</w:t>
            </w:r>
          </w:p>
          <w:p w14:paraId="3028DA64" w14:textId="77777777" w:rsidR="000511E8" w:rsidRDefault="00EE135D">
            <w:pPr>
              <w:pStyle w:val="Standard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Application for Support</w:t>
            </w:r>
          </w:p>
          <w:p w14:paraId="2A4F0B77" w14:textId="77777777" w:rsidR="000511E8" w:rsidRDefault="000511E8">
            <w:pPr>
              <w:pStyle w:val="Standard"/>
              <w:rPr>
                <w:sz w:val="30"/>
                <w:szCs w:val="30"/>
              </w:rPr>
            </w:pPr>
          </w:p>
        </w:tc>
        <w:tc>
          <w:tcPr>
            <w:tcW w:w="500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77A59B" w14:textId="77777777" w:rsidR="000511E8" w:rsidRDefault="00EE135D">
            <w:pPr>
              <w:pStyle w:val="TableContents"/>
            </w:pPr>
            <w:r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58240" behindDoc="0" locked="0" layoutInCell="1" allowOverlap="1" wp14:anchorId="467C419D" wp14:editId="5BD7A36B">
                  <wp:simplePos x="0" y="0"/>
                  <wp:positionH relativeFrom="column">
                    <wp:align>center</wp:align>
                  </wp:positionH>
                  <wp:positionV relativeFrom="paragraph">
                    <wp:align>top</wp:align>
                  </wp:positionV>
                  <wp:extent cx="2142490" cy="910590"/>
                  <wp:effectExtent l="0" t="0" r="0" b="3810"/>
                  <wp:wrapTopAndBottom/>
                  <wp:docPr id="1" name="graphics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2490" cy="910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bookmarkStart w:id="0" w:name="_GoBack"/>
        <w:bookmarkEnd w:id="0"/>
      </w:tr>
      <w:tr w:rsidR="000511E8" w14:paraId="7C5398B1" w14:textId="77777777">
        <w:tc>
          <w:tcPr>
            <w:tcW w:w="462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A8C55D" w14:textId="77777777" w:rsidR="000511E8" w:rsidRDefault="00EE135D">
            <w:pPr>
              <w:pStyle w:val="TableContents"/>
            </w:pPr>
            <w:r>
              <w:t>Name of Member:</w:t>
            </w:r>
          </w:p>
        </w:tc>
        <w:tc>
          <w:tcPr>
            <w:tcW w:w="500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A84B0A" w14:textId="77777777" w:rsidR="000511E8" w:rsidRDefault="00EE135D">
            <w:pPr>
              <w:pStyle w:val="TableContents"/>
            </w:pPr>
            <w:r>
              <w:t>______________________________________</w:t>
            </w:r>
          </w:p>
        </w:tc>
      </w:tr>
      <w:tr w:rsidR="000511E8" w14:paraId="74908E71" w14:textId="77777777">
        <w:tc>
          <w:tcPr>
            <w:tcW w:w="462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15CB3E" w14:textId="77777777" w:rsidR="000511E8" w:rsidRDefault="00EE135D">
            <w:pPr>
              <w:pStyle w:val="TableContents"/>
            </w:pPr>
            <w:r>
              <w:t>Name of Applicant:</w:t>
            </w:r>
          </w:p>
        </w:tc>
        <w:tc>
          <w:tcPr>
            <w:tcW w:w="500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22D6A1" w14:textId="77777777" w:rsidR="000511E8" w:rsidRDefault="00EE135D">
            <w:pPr>
              <w:pStyle w:val="TableContents"/>
            </w:pPr>
            <w:r>
              <w:t>______________________________________</w:t>
            </w:r>
          </w:p>
        </w:tc>
      </w:tr>
      <w:tr w:rsidR="000511E8" w14:paraId="569E33C4" w14:textId="77777777">
        <w:tc>
          <w:tcPr>
            <w:tcW w:w="462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B5687A" w14:textId="77777777" w:rsidR="000511E8" w:rsidRDefault="00EE135D">
            <w:pPr>
              <w:pStyle w:val="TableContents"/>
            </w:pPr>
            <w:r>
              <w:t>Date:</w:t>
            </w:r>
          </w:p>
        </w:tc>
        <w:tc>
          <w:tcPr>
            <w:tcW w:w="500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761206" w14:textId="77777777" w:rsidR="000511E8" w:rsidRDefault="00EE135D">
            <w:pPr>
              <w:pStyle w:val="TableContents"/>
            </w:pPr>
            <w:r>
              <w:t>___/___/_____</w:t>
            </w:r>
          </w:p>
        </w:tc>
      </w:tr>
    </w:tbl>
    <w:p w14:paraId="0E34B9E7" w14:textId="77777777" w:rsidR="000511E8" w:rsidRDefault="000511E8">
      <w:pPr>
        <w:pStyle w:val="Standard"/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81"/>
        <w:gridCol w:w="6757"/>
      </w:tblGrid>
      <w:tr w:rsidR="000511E8" w14:paraId="11DCE331" w14:textId="77777777">
        <w:tc>
          <w:tcPr>
            <w:tcW w:w="2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CC8247" w14:textId="77777777" w:rsidR="000511E8" w:rsidRDefault="00EE135D">
            <w:pPr>
              <w:pStyle w:val="TableContents"/>
            </w:pPr>
            <w:r>
              <w:t>APPLICANT</w:t>
            </w:r>
          </w:p>
        </w:tc>
        <w:tc>
          <w:tcPr>
            <w:tcW w:w="675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AE897B" w14:textId="77777777" w:rsidR="000511E8" w:rsidRDefault="000511E8">
            <w:pPr>
              <w:pStyle w:val="TableContents"/>
            </w:pPr>
          </w:p>
        </w:tc>
      </w:tr>
      <w:tr w:rsidR="000511E8" w14:paraId="08142CA8" w14:textId="77777777">
        <w:tc>
          <w:tcPr>
            <w:tcW w:w="28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04886B" w14:textId="77777777" w:rsidR="000511E8" w:rsidRDefault="00EE135D">
            <w:pPr>
              <w:pStyle w:val="TableContents"/>
            </w:pPr>
            <w:r>
              <w:t xml:space="preserve">Estimated Cost of </w:t>
            </w:r>
            <w:proofErr w:type="gramStart"/>
            <w:r>
              <w:t>Support :</w:t>
            </w:r>
            <w:proofErr w:type="gramEnd"/>
          </w:p>
        </w:tc>
        <w:tc>
          <w:tcPr>
            <w:tcW w:w="6757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F264DC" w14:textId="77777777" w:rsidR="000511E8" w:rsidRDefault="00EE135D">
            <w:pPr>
              <w:pStyle w:val="TableContents"/>
            </w:pPr>
            <w:r>
              <w:t>£__________</w:t>
            </w:r>
            <w:proofErr w:type="gramStart"/>
            <w:r>
              <w:t>._</w:t>
            </w:r>
            <w:proofErr w:type="gramEnd"/>
            <w:r>
              <w:t>_____</w:t>
            </w:r>
          </w:p>
        </w:tc>
      </w:tr>
      <w:tr w:rsidR="000511E8" w14:paraId="2F382311" w14:textId="77777777">
        <w:tc>
          <w:tcPr>
            <w:tcW w:w="28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01EF9E" w14:textId="77777777" w:rsidR="000511E8" w:rsidRDefault="00EE135D">
            <w:pPr>
              <w:pStyle w:val="TableContents"/>
            </w:pPr>
            <w:r>
              <w:t>Reasons for Support:</w:t>
            </w:r>
          </w:p>
        </w:tc>
        <w:tc>
          <w:tcPr>
            <w:tcW w:w="6757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5237EC" w14:textId="77777777" w:rsidR="000511E8" w:rsidRDefault="000511E8">
            <w:pPr>
              <w:pStyle w:val="TableContents"/>
            </w:pPr>
          </w:p>
        </w:tc>
      </w:tr>
      <w:tr w:rsidR="000511E8" w14:paraId="560829EC" w14:textId="77777777">
        <w:trPr>
          <w:trHeight w:val="4115"/>
        </w:trPr>
        <w:tc>
          <w:tcPr>
            <w:tcW w:w="963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A5FDD9" w14:textId="77777777" w:rsidR="000511E8" w:rsidRDefault="00EE135D">
            <w:pPr>
              <w:pStyle w:val="TableContents"/>
            </w:pPr>
            <w:r>
              <w:t xml:space="preserve">   </w:t>
            </w:r>
          </w:p>
        </w:tc>
      </w:tr>
      <w:tr w:rsidR="000511E8" w14:paraId="01C0A177" w14:textId="77777777">
        <w:tc>
          <w:tcPr>
            <w:tcW w:w="28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3D3680" w14:textId="77777777" w:rsidR="000511E8" w:rsidRDefault="00EE135D">
            <w:pPr>
              <w:pStyle w:val="TableContents"/>
            </w:pPr>
            <w:r>
              <w:t>Signed</w:t>
            </w:r>
            <w:proofErr w:type="gramStart"/>
            <w:r>
              <w:t>:_</w:t>
            </w:r>
            <w:proofErr w:type="gramEnd"/>
            <w:r>
              <w:t>_______________</w:t>
            </w:r>
          </w:p>
        </w:tc>
        <w:tc>
          <w:tcPr>
            <w:tcW w:w="6757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609854" w14:textId="77777777" w:rsidR="000511E8" w:rsidRDefault="000511E8">
            <w:pPr>
              <w:pStyle w:val="TableContents"/>
            </w:pPr>
          </w:p>
        </w:tc>
      </w:tr>
    </w:tbl>
    <w:p w14:paraId="55FF08A1" w14:textId="77777777" w:rsidR="000511E8" w:rsidRDefault="000511E8">
      <w:pPr>
        <w:pStyle w:val="Standard"/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9"/>
        <w:gridCol w:w="4819"/>
      </w:tblGrid>
      <w:tr w:rsidR="000511E8" w14:paraId="74DF7056" w14:textId="77777777"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FADD63" w14:textId="77777777" w:rsidR="000511E8" w:rsidRDefault="00EE135D">
            <w:pPr>
              <w:pStyle w:val="TableContents"/>
            </w:pPr>
            <w:r>
              <w:t>WAVES MANAGEMENT</w:t>
            </w:r>
          </w:p>
        </w:tc>
        <w:tc>
          <w:tcPr>
            <w:tcW w:w="481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0BE1BA" w14:textId="77777777" w:rsidR="000511E8" w:rsidRDefault="000511E8">
            <w:pPr>
              <w:pStyle w:val="TableContents"/>
            </w:pPr>
          </w:p>
        </w:tc>
      </w:tr>
      <w:tr w:rsidR="000511E8" w14:paraId="2C751319" w14:textId="77777777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E5964B" w14:textId="77777777" w:rsidR="000511E8" w:rsidRDefault="00EE135D">
            <w:pPr>
              <w:pStyle w:val="TableContents"/>
            </w:pPr>
            <w:r>
              <w:t>Comment:</w:t>
            </w:r>
          </w:p>
        </w:tc>
        <w:tc>
          <w:tcPr>
            <w:tcW w:w="4819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C38940" w14:textId="77777777" w:rsidR="000511E8" w:rsidRDefault="000511E8">
            <w:pPr>
              <w:pStyle w:val="TableContents"/>
            </w:pPr>
          </w:p>
        </w:tc>
      </w:tr>
      <w:tr w:rsidR="000511E8" w14:paraId="6A80D4FE" w14:textId="77777777">
        <w:trPr>
          <w:trHeight w:val="1967"/>
        </w:trPr>
        <w:tc>
          <w:tcPr>
            <w:tcW w:w="963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6A7E6D" w14:textId="77777777" w:rsidR="000511E8" w:rsidRDefault="00EE135D">
            <w:pPr>
              <w:pStyle w:val="TableContents"/>
            </w:pPr>
            <w:r>
              <w:t xml:space="preserve"> </w:t>
            </w:r>
          </w:p>
        </w:tc>
      </w:tr>
      <w:tr w:rsidR="000511E8" w14:paraId="21ADDEFE" w14:textId="77777777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77F35B" w14:textId="77777777" w:rsidR="000511E8" w:rsidRDefault="00EE135D">
            <w:pPr>
              <w:pStyle w:val="TableContents"/>
            </w:pPr>
            <w:r>
              <w:t>Signed:</w:t>
            </w:r>
          </w:p>
        </w:tc>
        <w:tc>
          <w:tcPr>
            <w:tcW w:w="4819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BFD727" w14:textId="77777777" w:rsidR="000511E8" w:rsidRDefault="000511E8">
            <w:pPr>
              <w:pStyle w:val="TableContents"/>
            </w:pPr>
          </w:p>
        </w:tc>
      </w:tr>
    </w:tbl>
    <w:p w14:paraId="26507870" w14:textId="77777777" w:rsidR="000511E8" w:rsidRDefault="000511E8">
      <w:pPr>
        <w:pStyle w:val="Standard"/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44"/>
        <w:gridCol w:w="3575"/>
        <w:gridCol w:w="4819"/>
      </w:tblGrid>
      <w:tr w:rsidR="000511E8" w14:paraId="180AB42C" w14:textId="77777777">
        <w:tc>
          <w:tcPr>
            <w:tcW w:w="4819" w:type="dxa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292312" w14:textId="77777777" w:rsidR="000511E8" w:rsidRDefault="00EE135D">
            <w:pPr>
              <w:pStyle w:val="TableContents"/>
            </w:pPr>
            <w:r>
              <w:t>Charity Trustees</w:t>
            </w:r>
          </w:p>
        </w:tc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336731" w14:textId="77777777" w:rsidR="000511E8" w:rsidRDefault="000511E8">
            <w:pPr>
              <w:pStyle w:val="TableContents"/>
            </w:pPr>
          </w:p>
        </w:tc>
      </w:tr>
      <w:tr w:rsidR="000511E8" w14:paraId="6F88CA8B" w14:textId="77777777">
        <w:tc>
          <w:tcPr>
            <w:tcW w:w="4819" w:type="dxa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AEA8A4" w14:textId="77777777" w:rsidR="000511E8" w:rsidRDefault="00EE135D">
            <w:pPr>
              <w:pStyle w:val="TableContents"/>
            </w:pPr>
            <w:r>
              <w:t>Approved:    YES / NO</w:t>
            </w:r>
          </w:p>
        </w:tc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887F4E" w14:textId="77777777" w:rsidR="000511E8" w:rsidRDefault="000511E8">
            <w:pPr>
              <w:pStyle w:val="TableContents"/>
            </w:pPr>
          </w:p>
        </w:tc>
      </w:tr>
      <w:tr w:rsidR="000511E8" w14:paraId="239047BD" w14:textId="77777777">
        <w:tc>
          <w:tcPr>
            <w:tcW w:w="124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CF3652" w14:textId="77777777" w:rsidR="000511E8" w:rsidRDefault="00EE135D">
            <w:pPr>
              <w:pStyle w:val="TableContents"/>
            </w:pPr>
            <w:r>
              <w:t>Signed:</w:t>
            </w:r>
          </w:p>
        </w:tc>
        <w:tc>
          <w:tcPr>
            <w:tcW w:w="357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63E37F" w14:textId="77777777" w:rsidR="000511E8" w:rsidRDefault="00EE135D">
            <w:pPr>
              <w:pStyle w:val="TableContents"/>
            </w:pPr>
            <w:r>
              <w:t>1)_________________________</w:t>
            </w:r>
          </w:p>
        </w:tc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1B54C8" w14:textId="77777777" w:rsidR="000511E8" w:rsidRDefault="00EE135D">
            <w:pPr>
              <w:pStyle w:val="TableContents"/>
            </w:pPr>
            <w:r>
              <w:t>2)_________________________</w:t>
            </w:r>
          </w:p>
        </w:tc>
      </w:tr>
      <w:tr w:rsidR="000511E8" w14:paraId="199249C4" w14:textId="77777777" w:rsidTr="00736C20">
        <w:trPr>
          <w:trHeight w:val="398"/>
        </w:trPr>
        <w:tc>
          <w:tcPr>
            <w:tcW w:w="124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1CD148" w14:textId="77777777" w:rsidR="000511E8" w:rsidRDefault="00EE135D">
            <w:pPr>
              <w:pStyle w:val="TableContents"/>
            </w:pPr>
            <w:r>
              <w:t>Date:</w:t>
            </w:r>
          </w:p>
        </w:tc>
        <w:tc>
          <w:tcPr>
            <w:tcW w:w="357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95BD20" w14:textId="77777777" w:rsidR="000511E8" w:rsidRDefault="00EE135D">
            <w:pPr>
              <w:pStyle w:val="TableContents"/>
            </w:pPr>
            <w:r>
              <w:t>1)___/___/_____</w:t>
            </w:r>
          </w:p>
        </w:tc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856C24" w14:textId="77777777" w:rsidR="000511E8" w:rsidRDefault="00EE135D">
            <w:pPr>
              <w:pStyle w:val="TableContents"/>
            </w:pPr>
            <w:r>
              <w:t>2)___/___/____</w:t>
            </w:r>
          </w:p>
        </w:tc>
      </w:tr>
    </w:tbl>
    <w:p w14:paraId="41B5BCD7" w14:textId="61D9A86E" w:rsidR="000511E8" w:rsidRPr="00CC1536" w:rsidRDefault="000511E8" w:rsidP="00736C20">
      <w:pPr>
        <w:pStyle w:val="Standard"/>
        <w:rPr>
          <w:sz w:val="20"/>
          <w:szCs w:val="20"/>
        </w:rPr>
      </w:pPr>
    </w:p>
    <w:sectPr w:rsidR="000511E8" w:rsidRPr="00CC1536" w:rsidSect="00736C20">
      <w:pgSz w:w="11906" w:h="16838"/>
      <w:pgMar w:top="993" w:right="1134" w:bottom="993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6DB4C3" w14:textId="77777777" w:rsidR="00354647" w:rsidRDefault="00354647">
      <w:r>
        <w:separator/>
      </w:r>
    </w:p>
  </w:endnote>
  <w:endnote w:type="continuationSeparator" w:id="0">
    <w:p w14:paraId="4E22F374" w14:textId="77777777" w:rsidR="00354647" w:rsidRDefault="00354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icrosoft YaHei">
    <w:charset w:val="86"/>
    <w:family w:val="swiss"/>
    <w:pitch w:val="variable"/>
    <w:sig w:usb0="80000287" w:usb1="28CF3C52" w:usb2="00000016" w:usb3="00000000" w:csb0="0004001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4FD1AB" w14:textId="77777777" w:rsidR="00354647" w:rsidRDefault="00354647">
      <w:r>
        <w:rPr>
          <w:color w:val="000000"/>
        </w:rPr>
        <w:separator/>
      </w:r>
    </w:p>
  </w:footnote>
  <w:footnote w:type="continuationSeparator" w:id="0">
    <w:p w14:paraId="2C388225" w14:textId="77777777" w:rsidR="00354647" w:rsidRDefault="003546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0511E8"/>
    <w:rsid w:val="000511E8"/>
    <w:rsid w:val="00100E59"/>
    <w:rsid w:val="001E02B1"/>
    <w:rsid w:val="00354647"/>
    <w:rsid w:val="00736C20"/>
    <w:rsid w:val="00CC1536"/>
    <w:rsid w:val="00DD0EC2"/>
    <w:rsid w:val="00E300A9"/>
    <w:rsid w:val="00EE1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664C9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4A4B6CD-0FBF-624B-A02E-C6BA267FD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47</Words>
  <Characters>454</Characters>
  <Application>Microsoft Macintosh Word</Application>
  <DocSecurity>0</DocSecurity>
  <Lines>45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nolan</dc:creator>
  <cp:lastModifiedBy>Dan Booth</cp:lastModifiedBy>
  <cp:revision>5</cp:revision>
  <cp:lastPrinted>2016-07-18T20:33:00Z</cp:lastPrinted>
  <dcterms:created xsi:type="dcterms:W3CDTF">2016-08-04T12:08:00Z</dcterms:created>
  <dcterms:modified xsi:type="dcterms:W3CDTF">2017-10-25T09:45:00Z</dcterms:modified>
</cp:coreProperties>
</file>